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98E" w:rsidRDefault="0097298E" w:rsidP="0097298E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7 пгт Серышево</w:t>
      </w:r>
    </w:p>
    <w:p w:rsidR="0097298E" w:rsidRDefault="0097298E" w:rsidP="0097298E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(МАДОУ Детский сад №7 пгт Серышево)</w:t>
      </w:r>
    </w:p>
    <w:p w:rsidR="0097298E" w:rsidRDefault="0097298E" w:rsidP="0097298E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98E" w:rsidRDefault="0097298E" w:rsidP="00972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7298E" w:rsidRDefault="0097298E" w:rsidP="0097298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1 </w:t>
      </w:r>
      <w:r w:rsidR="00D82083">
        <w:rPr>
          <w:rFonts w:ascii="Times New Roman" w:hAnsi="Times New Roman" w:cs="Times New Roman"/>
          <w:sz w:val="28"/>
          <w:szCs w:val="28"/>
        </w:rPr>
        <w:t xml:space="preserve">октября 2019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№ 110</w:t>
      </w:r>
    </w:p>
    <w:p w:rsidR="0097298E" w:rsidRDefault="0097298E" w:rsidP="00972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98E" w:rsidRDefault="0097298E" w:rsidP="0097298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 Серышево</w:t>
      </w:r>
    </w:p>
    <w:p w:rsidR="0097298E" w:rsidRDefault="0097298E" w:rsidP="0097298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98E" w:rsidRDefault="0097298E" w:rsidP="009729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</w:t>
      </w:r>
      <w:r w:rsidRPr="00AD7D8B">
        <w:rPr>
          <w:rFonts w:ascii="Times New Roman" w:hAnsi="Times New Roman" w:cs="Times New Roman"/>
          <w:b/>
          <w:sz w:val="28"/>
          <w:szCs w:val="28"/>
        </w:rPr>
        <w:t xml:space="preserve">выставки - конкурса совместного творчества </w:t>
      </w:r>
    </w:p>
    <w:p w:rsidR="00BD3DE7" w:rsidRDefault="0097298E" w:rsidP="0097298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D8B">
        <w:rPr>
          <w:rFonts w:ascii="Times New Roman" w:hAnsi="Times New Roman" w:cs="Times New Roman"/>
          <w:b/>
          <w:sz w:val="28"/>
          <w:szCs w:val="28"/>
        </w:rPr>
        <w:t>детей и родителей «Осенний калейдоскоп»</w:t>
      </w:r>
    </w:p>
    <w:p w:rsidR="0097298E" w:rsidRDefault="007D13B6" w:rsidP="0097298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(корпус 1)</w:t>
      </w:r>
    </w:p>
    <w:p w:rsidR="0097298E" w:rsidRDefault="0097298E" w:rsidP="0097298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98E" w:rsidRDefault="0097298E" w:rsidP="009729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выставки-конкурса совместного творчества детей и родителей «Осенний калейдоскоп» определены победители в следующих номинациях:</w:t>
      </w:r>
    </w:p>
    <w:p w:rsidR="0097298E" w:rsidRDefault="0097298E" w:rsidP="009729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D13B6" w:rsidRDefault="004028C9" w:rsidP="009729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7D13B6" w:rsidRDefault="007D13B6" w:rsidP="009729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D13B6" w:rsidRPr="007D13B6" w:rsidRDefault="007D13B6" w:rsidP="007D13B6">
      <w:pPr>
        <w:pStyle w:val="a7"/>
        <w:rPr>
          <w:rFonts w:ascii="Times New Roman" w:hAnsi="Times New Roman" w:cs="Times New Roman"/>
          <w:sz w:val="28"/>
          <w:szCs w:val="26"/>
        </w:rPr>
      </w:pPr>
      <w:r w:rsidRPr="007D13B6">
        <w:rPr>
          <w:rFonts w:ascii="Times New Roman" w:hAnsi="Times New Roman" w:cs="Times New Roman"/>
          <w:sz w:val="28"/>
          <w:szCs w:val="26"/>
        </w:rPr>
        <w:t xml:space="preserve">Наградить грамотами  МАДОУ Детского сада №7 пгт Серышево </w:t>
      </w:r>
    </w:p>
    <w:p w:rsidR="00BD3DE7" w:rsidRDefault="00BD3DE7" w:rsidP="00BD3DE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D3DE7" w:rsidRDefault="00BD3DE7" w:rsidP="00BD3DE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Корпус  № 1</w:t>
      </w:r>
    </w:p>
    <w:p w:rsidR="007D13B6" w:rsidRPr="007D13B6" w:rsidRDefault="007D13B6" w:rsidP="00D8208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 группа раннего возраста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Номинация «Чудеса с грядки»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2 место -  «Веселые овощи», семья Яковлевой Алисы (группа № 5, воспитатель Филозова С. Г.)</w:t>
      </w:r>
    </w:p>
    <w:p w:rsidR="00BD3DE7" w:rsidRPr="00BD3DE7" w:rsidRDefault="00BD3DE7" w:rsidP="00BD3DE7">
      <w:pP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Номинация «Осенний хоровод»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место – «Веселый ежик», семья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Калининой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Даши (группа № 5, воспитатель Филозова С. Г.)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2 место – «Осенняя корзинка», семья Яковлевой Алисы (группа № 5, воспитатель Филозова С. Г.)</w:t>
      </w:r>
    </w:p>
    <w:p w:rsidR="00BD3DE7" w:rsidRPr="00BD3DE7" w:rsidRDefault="00BD3DE7" w:rsidP="00BD3DE7">
      <w:pP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Номинация</w:t>
      </w:r>
      <w:r w:rsidRPr="00BD3DE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«Фруктово - </w:t>
      </w:r>
      <w:proofErr w:type="gramStart"/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ягодный</w:t>
      </w:r>
      <w:proofErr w:type="gramEnd"/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микс</w:t>
      </w:r>
      <w:proofErr w:type="spellEnd"/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»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 место - «Уютный дворик», семья Гришиной Полины (группа № 5, воспитатель Филозова С. Г.)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2 место – «На прогулке», семья Герасимова Димы (группа № 5, воспитатель Филозова С. Г.)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D3DE7" w:rsidRPr="00BD3DE7" w:rsidRDefault="00BD3DE7" w:rsidP="00BD3DE7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Младшая группа: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lastRenderedPageBreak/>
        <w:t>Номинация «Чудеса с грядки»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1 место – «Кукурузный дуэт», семья Бычина Глеба (группа № 10, воспитатель Панкова А.П.)</w:t>
      </w:r>
    </w:p>
    <w:p w:rsidR="00BD3DE7" w:rsidRPr="00BD3DE7" w:rsidRDefault="00BD3DE7" w:rsidP="00BD3D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2 место – «Карета для Золушки», семья Корольковой Кристины (группа № 8, воспитатель Петухова Е. С.)</w:t>
      </w:r>
    </w:p>
    <w:p w:rsidR="00BD3DE7" w:rsidRPr="00BD3DE7" w:rsidRDefault="00BD3DE7" w:rsidP="00BD3D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2 место – «Миньон», семья Дорошенко Сони (группа № 8, воспитатель Петухова Е. С.)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 место – «Пароход «Витаминка», семья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Просветовой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Ангелины (группа № 6, воспитатель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Мотовильник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М.Р.)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BD3DE7" w:rsidRPr="00BD3DE7" w:rsidRDefault="00BD3DE7" w:rsidP="00BD3DE7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Номинация «Осенний хоровод»</w:t>
      </w:r>
    </w:p>
    <w:p w:rsidR="00BD3DE7" w:rsidRPr="00BD3DE7" w:rsidRDefault="00BD3DE7" w:rsidP="00BD3D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место – «Готовимся к зиме»,  семья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Терпугова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Ивана (группа № 8, воспитатель Петухова Е. С.)</w:t>
      </w:r>
    </w:p>
    <w:p w:rsidR="00BD3DE7" w:rsidRPr="00BD3DE7" w:rsidRDefault="00BD3DE7" w:rsidP="00BD3D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2 место – «Осенний марафон», семья Еременко Алисы (группа № 10, воспитатель Панкова А.П.)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 место – «Семеновы угодья», семья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Кочегурного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Семена  (группа № 6, воспитатель Шубина Н.Н.)</w:t>
      </w:r>
    </w:p>
    <w:p w:rsidR="00BD3DE7" w:rsidRPr="00BD3DE7" w:rsidRDefault="00BD3DE7" w:rsidP="00BD3DE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D3DE7" w:rsidRPr="00BD3DE7" w:rsidRDefault="00BD3DE7" w:rsidP="00BD3DE7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Средняя группа: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Номинация «Чудеса с грядки»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1 место – «Трое в лодке», семья Савченко Ивана (группа № 11, воспитатель Федоренко М. С.)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1 место – «Морской пират», семья Смоленцева Эраста (группа № 11, воспитатель Федоренко М. С.)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2 место – «Мы едем, едем, едем», семья Рубцова Ивана (группа № 11, воспитатель Федоренко М. С.)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место – «Летучий корабль», семья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Калининой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Светы (группа № 7, воспитатель Викулина Н.Н.)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3 место – «Овощная компания», семья Прищепы Анжелики (группа № 11, воспитатель Федоренко М. С.)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Номинация «Осенний хоровод»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1 место – «Золотая осень», семья Волковой Ксении (группа № 7, воспитатель Викулина Н.Н.)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2 место – «Ежики», семья Ярошенко Семена (группа № 7, воспитатель Викулина Н.Н.)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 место -  «Теремок», семья Сулейманова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Магомедшапи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(группа № 11, воспитатель Федоренко М. С.)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Старшая группа: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Номинация «Чудеса с грядки»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1 место – «Автомобиль», семья Сташевского Даниила (группа № 4, воспитатель Никитина Л.С.)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место – «Капустный зайчик», семья Терещенко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Ульяны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(группа № 4, воспитатель Никитина Л.С.)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 место – «Черепашка», семья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Знатнова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Ярослава (группа № 1, воспитатель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Глодова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И.А.)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Номинация «Осенний хоровод»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1 место – «Сказочные жители леса», семья Пантюк Владимира (группа № 4, воспитатель Лымарь С.В.)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место – «Сказочная сова», семья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Генераловой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Насти (группа № 1, воспитатель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Глодова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И.А.)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место – «В гостях у лешего», семья Лосевой Дианы (группа № 1, воспитатель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Глодова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И.А.)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BD3DE7" w:rsidRPr="00BD3DE7" w:rsidRDefault="00BD3DE7" w:rsidP="00BD3DE7">
      <w:pP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Номинация «Фруктово - </w:t>
      </w:r>
      <w:proofErr w:type="gramStart"/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ягодный</w:t>
      </w:r>
      <w:proofErr w:type="gramEnd"/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микс</w:t>
      </w:r>
      <w:proofErr w:type="spellEnd"/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»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место – «Ежик с ягодами», семья Козулина Данила (группа № 1, воспитатель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Глодова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И.А.)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3 место – «Ежик», семья Разживина Димы (группа № 4, воспитатель Лымарь С.В.)</w:t>
      </w:r>
    </w:p>
    <w:p w:rsidR="00BD3DE7" w:rsidRPr="00BD3DE7" w:rsidRDefault="00BD3DE7" w:rsidP="00BD3DE7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Подготовительная группа: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Номинация «Чудеса с грядки»</w:t>
      </w:r>
    </w:p>
    <w:p w:rsidR="00BD3DE7" w:rsidRPr="00BD3DE7" w:rsidRDefault="00BD3DE7" w:rsidP="00BD3D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место -  «Осенний букет», семья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Жунковской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Маши (группа № 3, воспитатель Шеина Н.А.)</w:t>
      </w:r>
    </w:p>
    <w:p w:rsidR="00BD3DE7" w:rsidRPr="00BD3DE7" w:rsidRDefault="00BD3DE7" w:rsidP="00BD3D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1 место -  «Встреча друзей», семья Лымарь Георгия (группа № 3, воспитатель Шеина Н.А.)</w:t>
      </w:r>
    </w:p>
    <w:p w:rsidR="00BD3DE7" w:rsidRPr="00BD3DE7" w:rsidRDefault="00BD3DE7" w:rsidP="00BD3D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2 место –  «Овечка Долли», семья Макаровой Дианы (группа № 2, воспитатель Воронова Н.П.)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Номинация «Осенний хоровод»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1 место – «Осенний дождь», семья Соболева Ромы (группа № 3, воспитатель Шеина Н.А.)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2 место – «Домик в лесу», семья Рубцова Ильи (группа № 3, воспитатель Шеина Н.А.)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3 место – «Прогулка», семья Дьяченко Лизы (группа № 3, воспитатель Шеина Н.А.)</w:t>
      </w:r>
    </w:p>
    <w:p w:rsidR="00BD3DE7" w:rsidRPr="00BD3DE7" w:rsidRDefault="00BD3DE7" w:rsidP="00BD3DE7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lastRenderedPageBreak/>
        <w:t xml:space="preserve">Номинация «Фруктово - </w:t>
      </w:r>
      <w:proofErr w:type="gramStart"/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ягодный</w:t>
      </w:r>
      <w:proofErr w:type="gramEnd"/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микс</w:t>
      </w:r>
      <w:proofErr w:type="spellEnd"/>
      <w:r w:rsidRPr="00BD3DE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»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место – «На полянке», семья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Итеменевой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Маши (группа № 2, воспитатель Воронова Н.П.)</w:t>
      </w:r>
    </w:p>
    <w:p w:rsidR="00BD3DE7" w:rsidRPr="00BD3DE7" w:rsidRDefault="00BD3DE7" w:rsidP="00BD3DE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 место – «Запасливый ежик», семья Барсук Артема (группа № 3, воспитатель </w:t>
      </w:r>
      <w:proofErr w:type="spellStart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>Илюхина</w:t>
      </w:r>
      <w:proofErr w:type="spellEnd"/>
      <w:r w:rsidRPr="00BD3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Я.Ю.)</w:t>
      </w:r>
    </w:p>
    <w:p w:rsidR="000E6C01" w:rsidRDefault="000E6C01" w:rsidP="0097298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94798" w:rsidRDefault="00A94798" w:rsidP="000E6C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8C9" w:rsidRDefault="000E6C01" w:rsidP="00CA3ACE">
      <w:pPr>
        <w:jc w:val="both"/>
      </w:pPr>
      <w:proofErr w:type="spellStart"/>
      <w:r w:rsidRPr="000E6C0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0E6C01">
        <w:rPr>
          <w:rFonts w:ascii="Times New Roman" w:hAnsi="Times New Roman" w:cs="Times New Roman"/>
          <w:sz w:val="28"/>
          <w:szCs w:val="28"/>
        </w:rPr>
        <w:t>. заведующего:                                                                         А.В. Сергиенко</w:t>
      </w:r>
    </w:p>
    <w:p w:rsidR="004028C9" w:rsidRDefault="004028C9" w:rsidP="007D13B6"/>
    <w:p w:rsidR="004028C9" w:rsidRDefault="004028C9" w:rsidP="007D13B6"/>
    <w:p w:rsidR="004028C9" w:rsidRDefault="004028C9" w:rsidP="007D13B6"/>
    <w:p w:rsidR="004028C9" w:rsidRDefault="004028C9" w:rsidP="007D13B6"/>
    <w:p w:rsidR="004028C9" w:rsidRDefault="004028C9" w:rsidP="007D13B6"/>
    <w:p w:rsidR="004028C9" w:rsidRDefault="004028C9" w:rsidP="007D13B6"/>
    <w:p w:rsidR="004028C9" w:rsidRDefault="004028C9" w:rsidP="007D13B6"/>
    <w:p w:rsidR="004028C9" w:rsidRDefault="004028C9" w:rsidP="007D13B6"/>
    <w:p w:rsidR="004028C9" w:rsidRPr="007D13B6" w:rsidRDefault="004028C9" w:rsidP="007D13B6"/>
    <w:p w:rsidR="007D13B6" w:rsidRPr="007D13B6" w:rsidRDefault="007D13B6" w:rsidP="007D13B6"/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ACE" w:rsidRDefault="00CA3ACE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13B6" w:rsidRDefault="007D13B6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7 пгт Серышево</w:t>
      </w:r>
    </w:p>
    <w:p w:rsidR="007D13B6" w:rsidRDefault="007D13B6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(МАДОУ Детский сад №7 пгт Серышево)</w:t>
      </w:r>
    </w:p>
    <w:p w:rsidR="007D13B6" w:rsidRDefault="007D13B6" w:rsidP="007D13B6">
      <w:pPr>
        <w:widowControl w:val="0"/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13B6" w:rsidRDefault="007D13B6" w:rsidP="007D13B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D13B6" w:rsidRDefault="007D13B6" w:rsidP="007D13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1 </w:t>
      </w:r>
      <w:r w:rsidR="00D82083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2019                                 </w:t>
      </w:r>
      <w:r w:rsidR="00D8208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№ 111</w:t>
      </w:r>
    </w:p>
    <w:p w:rsidR="007D13B6" w:rsidRDefault="007D13B6" w:rsidP="007D13B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3B6" w:rsidRDefault="007D13B6" w:rsidP="007D13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 Серышево</w:t>
      </w:r>
    </w:p>
    <w:p w:rsidR="007D13B6" w:rsidRDefault="007D13B6" w:rsidP="007D13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13B6" w:rsidRDefault="007D13B6" w:rsidP="007D13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</w:t>
      </w:r>
      <w:r w:rsidRPr="00AD7D8B">
        <w:rPr>
          <w:rFonts w:ascii="Times New Roman" w:hAnsi="Times New Roman" w:cs="Times New Roman"/>
          <w:b/>
          <w:sz w:val="28"/>
          <w:szCs w:val="28"/>
        </w:rPr>
        <w:t xml:space="preserve">выставки - конкурса совместного творчества </w:t>
      </w:r>
    </w:p>
    <w:p w:rsidR="007D13B6" w:rsidRDefault="007D13B6" w:rsidP="007D13B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D8B">
        <w:rPr>
          <w:rFonts w:ascii="Times New Roman" w:hAnsi="Times New Roman" w:cs="Times New Roman"/>
          <w:b/>
          <w:sz w:val="28"/>
          <w:szCs w:val="28"/>
        </w:rPr>
        <w:t>детей и родителей «Осенний калейдоскоп»</w:t>
      </w:r>
      <w:r>
        <w:rPr>
          <w:rFonts w:ascii="Times New Roman" w:hAnsi="Times New Roman" w:cs="Times New Roman"/>
          <w:b/>
          <w:sz w:val="28"/>
          <w:szCs w:val="28"/>
        </w:rPr>
        <w:t xml:space="preserve"> (корпус 2)</w:t>
      </w:r>
    </w:p>
    <w:p w:rsidR="007D13B6" w:rsidRDefault="007D13B6" w:rsidP="007D13B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3B6" w:rsidRDefault="007D13B6" w:rsidP="007D13B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выставки-конкурса совместного творчества детей и родителей «Осенний калейдоскоп» определены победители в следующих номинациях:</w:t>
      </w:r>
    </w:p>
    <w:p w:rsidR="007D13B6" w:rsidRDefault="007D13B6" w:rsidP="007D13B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D13B6" w:rsidRDefault="00D82083" w:rsidP="007D13B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7D13B6" w:rsidRDefault="007D13B6" w:rsidP="007D13B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D13B6" w:rsidRPr="007D13B6" w:rsidRDefault="007D13B6" w:rsidP="007D13B6">
      <w:pPr>
        <w:pStyle w:val="a7"/>
        <w:rPr>
          <w:rFonts w:ascii="Times New Roman" w:hAnsi="Times New Roman" w:cs="Times New Roman"/>
          <w:sz w:val="28"/>
          <w:szCs w:val="26"/>
        </w:rPr>
      </w:pPr>
      <w:r w:rsidRPr="007D13B6">
        <w:rPr>
          <w:rFonts w:ascii="Times New Roman" w:hAnsi="Times New Roman" w:cs="Times New Roman"/>
          <w:sz w:val="28"/>
          <w:szCs w:val="26"/>
        </w:rPr>
        <w:t xml:space="preserve">Наградить грамотами  МАДОУ Детского сада №7 пгт Серышево </w:t>
      </w:r>
    </w:p>
    <w:p w:rsidR="007D13B6" w:rsidRPr="007D13B6" w:rsidRDefault="007D13B6" w:rsidP="007D13B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3B6" w:rsidRPr="00BD51B7" w:rsidRDefault="00D82083" w:rsidP="007D13B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7D13B6">
        <w:rPr>
          <w:rFonts w:ascii="Times New Roman" w:hAnsi="Times New Roman" w:cs="Times New Roman"/>
          <w:b/>
          <w:i/>
          <w:sz w:val="28"/>
          <w:szCs w:val="28"/>
        </w:rPr>
        <w:t>За победу в н</w:t>
      </w:r>
      <w:r w:rsidR="007D13B6" w:rsidRPr="00BD51B7">
        <w:rPr>
          <w:rFonts w:ascii="Times New Roman" w:hAnsi="Times New Roman" w:cs="Times New Roman"/>
          <w:b/>
          <w:i/>
          <w:sz w:val="28"/>
          <w:szCs w:val="28"/>
        </w:rPr>
        <w:t>оминаци</w:t>
      </w:r>
      <w:r w:rsidR="007D13B6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7D13B6" w:rsidRPr="00BD51B7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7D13B6">
        <w:rPr>
          <w:rFonts w:ascii="Times New Roman" w:hAnsi="Times New Roman" w:cs="Times New Roman"/>
          <w:b/>
          <w:i/>
          <w:sz w:val="28"/>
          <w:szCs w:val="28"/>
        </w:rPr>
        <w:t>Осенних красок хоровод</w:t>
      </w:r>
      <w:r w:rsidR="007D13B6" w:rsidRPr="00BD51B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D13B6" w:rsidRDefault="007D13B6" w:rsidP="007D13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42F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место -  «За грибами», семья Иваненко Дарьи (группа № 1,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Е.Ф., Шатохина Е.Г.)</w:t>
      </w:r>
    </w:p>
    <w:p w:rsidR="00DB42F3" w:rsidRDefault="00DB42F3" w:rsidP="00DB42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 место -  «Ежик в стране чудес», семья Атаманова Артема (группа № 2, воспитатель Барановская С.Н.)</w:t>
      </w:r>
    </w:p>
    <w:p w:rsidR="00DB42F3" w:rsidRDefault="00DB42F3" w:rsidP="00DB42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-2 место -  «Совенок проснулся»,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Фалалеевой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Варвары (группа № 2, воспитатель Барановская С.Н.)</w:t>
      </w:r>
    </w:p>
    <w:p w:rsidR="00DB42F3" w:rsidRDefault="00DB42F3" w:rsidP="00DB42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-3 место -  «Полет совы», семья Ковалева Артема (группа № 2, воспитатель Барановская С.Н.)</w:t>
      </w:r>
    </w:p>
    <w:p w:rsidR="00DB42F3" w:rsidRDefault="00DB42F3" w:rsidP="00DB42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 место -  «Осенний букет»,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Гончаровской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(группа № 3, воспитатель Никиткина О.Н.)</w:t>
      </w:r>
    </w:p>
    <w:p w:rsidR="00DB42F3" w:rsidRDefault="00DB42F3" w:rsidP="00DB42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 место -  «Лесная полянка», семья Волошиной Полины (группа № 3, воспитатель Никиткина О.Н.)</w:t>
      </w:r>
    </w:p>
    <w:p w:rsidR="00DB42F3" w:rsidRDefault="00DB42F3" w:rsidP="00DB42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 место -  «Бабушка Яга»,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Тамары (группа № 4, воспитатель Черкашина М.А.)</w:t>
      </w:r>
    </w:p>
    <w:p w:rsidR="00DB42F3" w:rsidRDefault="00DB42F3" w:rsidP="00DB42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-2 место -  «Лесная избушка»,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Цыберного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Виктора (группа № 4, воспитатель Черкашина М.А.)</w:t>
      </w:r>
    </w:p>
    <w:p w:rsidR="00DB42F3" w:rsidRDefault="00DB42F3" w:rsidP="00DB42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 место -  «Ежик в лесу», семья Овчаренко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(группа № 5, воспитатель Цыкина О.В.)</w:t>
      </w:r>
    </w:p>
    <w:p w:rsidR="00DB42F3" w:rsidRDefault="00DB42F3" w:rsidP="00DB42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-2 место -  «Осенний портрет»,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Трофима (группа № 5, воспитатель Цыкина О.В.)</w:t>
      </w:r>
    </w:p>
    <w:p w:rsidR="00DB42F3" w:rsidRDefault="00DB42F3" w:rsidP="007D13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 место -  «Коты в ночи», семья Астапович Дарьи (группа № 6, воспитатель Кураченко В.И., Овчаренко Т.Н.)</w:t>
      </w:r>
    </w:p>
    <w:p w:rsidR="00DB42F3" w:rsidRPr="00BD51B7" w:rsidRDefault="004028C9" w:rsidP="00DB42F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="00DB42F3">
        <w:rPr>
          <w:rFonts w:ascii="Times New Roman" w:hAnsi="Times New Roman" w:cs="Times New Roman"/>
          <w:b/>
          <w:i/>
          <w:sz w:val="28"/>
          <w:szCs w:val="28"/>
        </w:rPr>
        <w:t>За победу в н</w:t>
      </w:r>
      <w:r w:rsidR="00DB42F3" w:rsidRPr="00BD51B7">
        <w:rPr>
          <w:rFonts w:ascii="Times New Roman" w:hAnsi="Times New Roman" w:cs="Times New Roman"/>
          <w:b/>
          <w:i/>
          <w:sz w:val="28"/>
          <w:szCs w:val="28"/>
        </w:rPr>
        <w:t>оминаци</w:t>
      </w:r>
      <w:r w:rsidR="00DB42F3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DB42F3" w:rsidRPr="00BD51B7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DB42F3">
        <w:rPr>
          <w:rFonts w:ascii="Times New Roman" w:hAnsi="Times New Roman" w:cs="Times New Roman"/>
          <w:b/>
          <w:i/>
          <w:sz w:val="28"/>
          <w:szCs w:val="28"/>
        </w:rPr>
        <w:t>Чудеса на грядке</w:t>
      </w:r>
      <w:r w:rsidR="00DB42F3" w:rsidRPr="00BD51B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B42F3" w:rsidRDefault="00DB42F3" w:rsidP="00DB42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-1 место -  «Пудель Артемов», семья Котова Глеба (группа № 1,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Е.Ф., Шатохина Е.Г.)</w:t>
      </w:r>
    </w:p>
    <w:p w:rsidR="007D13B6" w:rsidRDefault="00DB42F3" w:rsidP="007D13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-2 место -  «Колобок»,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Горькавыго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Арсения (группа № 1,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Е.Ф., Шатохина Е.Г.)</w:t>
      </w:r>
    </w:p>
    <w:p w:rsidR="00D82083" w:rsidRPr="000E6C01" w:rsidRDefault="00D82083" w:rsidP="00D8208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 место -  «Домик на опушке»,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Алины (группа № 3, воспитатель Никиткина О.Н.)</w:t>
      </w:r>
    </w:p>
    <w:p w:rsidR="00D82083" w:rsidRPr="000E6C01" w:rsidRDefault="00D82083" w:rsidP="00D8208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 место -  «Песик Дружок», семья Котовой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(группа № 4, воспитатель Черкашина М.А.)</w:t>
      </w:r>
    </w:p>
    <w:p w:rsidR="00D82083" w:rsidRPr="000E6C01" w:rsidRDefault="00D82083" w:rsidP="00D8208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 место -  «Домик дядюшки Тыквы», семья Резниченко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(группа №5, воспитатель Цыкина О.В.)</w:t>
      </w:r>
    </w:p>
    <w:p w:rsidR="00D82083" w:rsidRPr="000E6C01" w:rsidRDefault="00D82083" w:rsidP="007D13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 место -  «Новый домик для паучка», семья Агафоновой Ангелины (группа № 6, воспитатель Кураченко В.И., Овчаренко Т.Н.)</w:t>
      </w:r>
    </w:p>
    <w:p w:rsidR="007D13B6" w:rsidRPr="00B474F5" w:rsidRDefault="004028C9" w:rsidP="007D13B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="007D13B6">
        <w:rPr>
          <w:rFonts w:ascii="Times New Roman" w:hAnsi="Times New Roman" w:cs="Times New Roman"/>
          <w:b/>
          <w:i/>
          <w:sz w:val="28"/>
          <w:szCs w:val="28"/>
        </w:rPr>
        <w:t>За победу в н</w:t>
      </w:r>
      <w:r w:rsidR="007D13B6" w:rsidRPr="00BD51B7">
        <w:rPr>
          <w:rFonts w:ascii="Times New Roman" w:hAnsi="Times New Roman" w:cs="Times New Roman"/>
          <w:b/>
          <w:i/>
          <w:sz w:val="28"/>
          <w:szCs w:val="28"/>
        </w:rPr>
        <w:t>оминаци</w:t>
      </w:r>
      <w:r w:rsidR="007D13B6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7D13B6" w:rsidRPr="00BD51B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D13B6" w:rsidRPr="00757C2C">
        <w:rPr>
          <w:rFonts w:ascii="Times New Roman" w:hAnsi="Times New Roman" w:cs="Times New Roman"/>
          <w:b/>
          <w:i/>
          <w:sz w:val="28"/>
          <w:szCs w:val="28"/>
        </w:rPr>
        <w:t>«Фруктово</w:t>
      </w:r>
      <w:r w:rsidR="007D13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D13B6" w:rsidRPr="00757C2C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gramStart"/>
      <w:r w:rsidR="007D13B6" w:rsidRPr="00757C2C">
        <w:rPr>
          <w:rFonts w:ascii="Times New Roman" w:hAnsi="Times New Roman" w:cs="Times New Roman"/>
          <w:b/>
          <w:i/>
          <w:sz w:val="28"/>
          <w:szCs w:val="28"/>
        </w:rPr>
        <w:t>ягодный</w:t>
      </w:r>
      <w:proofErr w:type="gramEnd"/>
      <w:r w:rsidR="007D13B6" w:rsidRPr="00757C2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D13B6" w:rsidRPr="00757C2C">
        <w:rPr>
          <w:rFonts w:ascii="Times New Roman" w:hAnsi="Times New Roman" w:cs="Times New Roman"/>
          <w:b/>
          <w:i/>
          <w:sz w:val="28"/>
          <w:szCs w:val="28"/>
        </w:rPr>
        <w:t>микс</w:t>
      </w:r>
      <w:proofErr w:type="spellEnd"/>
      <w:r w:rsidR="007D13B6" w:rsidRPr="00757C2C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D13B6" w:rsidRDefault="007D13B6" w:rsidP="007D13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- «</w:t>
      </w:r>
      <w:r w:rsidR="00D82083">
        <w:rPr>
          <w:rFonts w:ascii="Times New Roman" w:hAnsi="Times New Roman" w:cs="Times New Roman"/>
          <w:sz w:val="28"/>
          <w:szCs w:val="28"/>
        </w:rPr>
        <w:t>Осенние часы</w:t>
      </w:r>
      <w:r>
        <w:rPr>
          <w:rFonts w:ascii="Times New Roman" w:hAnsi="Times New Roman" w:cs="Times New Roman"/>
          <w:sz w:val="28"/>
          <w:szCs w:val="28"/>
        </w:rPr>
        <w:t xml:space="preserve">», семья </w:t>
      </w:r>
      <w:proofErr w:type="spellStart"/>
      <w:r w:rsidR="00D82083">
        <w:rPr>
          <w:rFonts w:ascii="Times New Roman" w:hAnsi="Times New Roman" w:cs="Times New Roman"/>
          <w:sz w:val="28"/>
          <w:szCs w:val="28"/>
        </w:rPr>
        <w:t>Галянта</w:t>
      </w:r>
      <w:proofErr w:type="spellEnd"/>
      <w:r w:rsidR="00D82083">
        <w:rPr>
          <w:rFonts w:ascii="Times New Roman" w:hAnsi="Times New Roman" w:cs="Times New Roman"/>
          <w:sz w:val="28"/>
          <w:szCs w:val="28"/>
        </w:rPr>
        <w:t xml:space="preserve"> Назара</w:t>
      </w:r>
      <w:r>
        <w:rPr>
          <w:rFonts w:ascii="Times New Roman" w:hAnsi="Times New Roman" w:cs="Times New Roman"/>
          <w:sz w:val="28"/>
          <w:szCs w:val="28"/>
        </w:rPr>
        <w:t xml:space="preserve"> (группа № </w:t>
      </w:r>
      <w:r w:rsidR="00D8208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воспитатель </w:t>
      </w:r>
      <w:r w:rsidR="00D82083">
        <w:rPr>
          <w:rFonts w:ascii="Times New Roman" w:hAnsi="Times New Roman" w:cs="Times New Roman"/>
          <w:sz w:val="28"/>
          <w:szCs w:val="28"/>
        </w:rPr>
        <w:t>Кураченко В.И., Овчаренко Т.Н.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D13B6" w:rsidRDefault="007D13B6" w:rsidP="007D13B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D13B6" w:rsidRDefault="007D13B6" w:rsidP="007D13B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D13B6" w:rsidRPr="000E6C01" w:rsidRDefault="007D13B6" w:rsidP="007D13B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6C0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0E6C01">
        <w:rPr>
          <w:rFonts w:ascii="Times New Roman" w:hAnsi="Times New Roman" w:cs="Times New Roman"/>
          <w:sz w:val="28"/>
          <w:szCs w:val="28"/>
        </w:rPr>
        <w:t>. заведующего:                                                                         А.В. Сергиенко</w:t>
      </w:r>
    </w:p>
    <w:p w:rsidR="0018526C" w:rsidRPr="007D13B6" w:rsidRDefault="0018526C" w:rsidP="007D13B6"/>
    <w:sectPr w:rsidR="0018526C" w:rsidRPr="007D13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B5C" w:rsidRDefault="00362B5C">
      <w:r>
        <w:separator/>
      </w:r>
    </w:p>
  </w:endnote>
  <w:endnote w:type="continuationSeparator" w:id="0">
    <w:p w:rsidR="00362B5C" w:rsidRDefault="0036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26C" w:rsidRDefault="0018526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26C" w:rsidRDefault="0018526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26C" w:rsidRDefault="001852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B5C" w:rsidRDefault="00362B5C">
      <w:r>
        <w:separator/>
      </w:r>
    </w:p>
  </w:footnote>
  <w:footnote w:type="continuationSeparator" w:id="0">
    <w:p w:rsidR="00362B5C" w:rsidRDefault="00362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26C" w:rsidRDefault="0018526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26C" w:rsidRDefault="0018526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26C" w:rsidRDefault="0018526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653C"/>
    <w:multiLevelType w:val="hybridMultilevel"/>
    <w:tmpl w:val="F0A20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16D2C"/>
    <w:multiLevelType w:val="hybridMultilevel"/>
    <w:tmpl w:val="D03AD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6633C"/>
    <w:multiLevelType w:val="hybridMultilevel"/>
    <w:tmpl w:val="F0A20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8E"/>
    <w:rsid w:val="000C4C75"/>
    <w:rsid w:val="000E6C01"/>
    <w:rsid w:val="00175DB0"/>
    <w:rsid w:val="0018526C"/>
    <w:rsid w:val="001E66CF"/>
    <w:rsid w:val="00212582"/>
    <w:rsid w:val="00290A01"/>
    <w:rsid w:val="003518E4"/>
    <w:rsid w:val="003560F2"/>
    <w:rsid w:val="00362B5C"/>
    <w:rsid w:val="00395938"/>
    <w:rsid w:val="004028C9"/>
    <w:rsid w:val="00630585"/>
    <w:rsid w:val="007D13B6"/>
    <w:rsid w:val="0097298E"/>
    <w:rsid w:val="00A6540C"/>
    <w:rsid w:val="00A94798"/>
    <w:rsid w:val="00B02CEF"/>
    <w:rsid w:val="00BD3DE7"/>
    <w:rsid w:val="00CA0EE6"/>
    <w:rsid w:val="00CA3ACE"/>
    <w:rsid w:val="00D82083"/>
    <w:rsid w:val="00DB42F3"/>
    <w:rsid w:val="00E31380"/>
    <w:rsid w:val="00EA280A"/>
    <w:rsid w:val="00FA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58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styleId="a7">
    <w:name w:val="No Spacing"/>
    <w:link w:val="a8"/>
    <w:uiPriority w:val="1"/>
    <w:qFormat/>
    <w:rsid w:val="0097298E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List Paragraph"/>
    <w:basedOn w:val="a"/>
    <w:uiPriority w:val="34"/>
    <w:qFormat/>
    <w:rsid w:val="0097298E"/>
    <w:pPr>
      <w:ind w:left="720"/>
      <w:contextualSpacing/>
    </w:pPr>
  </w:style>
  <w:style w:type="paragraph" w:styleId="aa">
    <w:name w:val="Normal (Web)"/>
    <w:basedOn w:val="a"/>
    <w:rsid w:val="0097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basedOn w:val="a0"/>
    <w:link w:val="a7"/>
    <w:uiPriority w:val="1"/>
    <w:rsid w:val="0097298E"/>
    <w:rPr>
      <w:rFonts w:asciiTheme="minorHAnsi" w:eastAsiaTheme="minorEastAsia" w:hAnsiTheme="minorHAnsi" w:cstheme="minorBidi"/>
      <w:sz w:val="22"/>
      <w:szCs w:val="22"/>
    </w:rPr>
  </w:style>
  <w:style w:type="table" w:styleId="ab">
    <w:name w:val="Table Grid"/>
    <w:basedOn w:val="a1"/>
    <w:uiPriority w:val="39"/>
    <w:rsid w:val="007D13B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402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028C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58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styleId="a7">
    <w:name w:val="No Spacing"/>
    <w:link w:val="a8"/>
    <w:uiPriority w:val="1"/>
    <w:qFormat/>
    <w:rsid w:val="0097298E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List Paragraph"/>
    <w:basedOn w:val="a"/>
    <w:uiPriority w:val="34"/>
    <w:qFormat/>
    <w:rsid w:val="0097298E"/>
    <w:pPr>
      <w:ind w:left="720"/>
      <w:contextualSpacing/>
    </w:pPr>
  </w:style>
  <w:style w:type="paragraph" w:styleId="aa">
    <w:name w:val="Normal (Web)"/>
    <w:basedOn w:val="a"/>
    <w:rsid w:val="0097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basedOn w:val="a0"/>
    <w:link w:val="a7"/>
    <w:uiPriority w:val="1"/>
    <w:rsid w:val="0097298E"/>
    <w:rPr>
      <w:rFonts w:asciiTheme="minorHAnsi" w:eastAsiaTheme="minorEastAsia" w:hAnsiTheme="minorHAnsi" w:cstheme="minorBidi"/>
      <w:sz w:val="22"/>
      <w:szCs w:val="22"/>
    </w:rPr>
  </w:style>
  <w:style w:type="table" w:styleId="ab">
    <w:name w:val="Table Grid"/>
    <w:basedOn w:val="a1"/>
    <w:uiPriority w:val="39"/>
    <w:rsid w:val="007D13B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402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028C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sja\Desktop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CFEFF-91D4-41C2-9188-69083FBA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6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2019-10-01T01:41:00Z</dcterms:created>
  <dcterms:modified xsi:type="dcterms:W3CDTF">2019-11-10T17:08:00Z</dcterms:modified>
</cp:coreProperties>
</file>